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51376" w14:textId="2B7FC574" w:rsidR="00AE64BD" w:rsidRDefault="00AE64BD" w:rsidP="0073326A">
      <w:pPr>
        <w:spacing w:after="0"/>
        <w:rPr>
          <w:sz w:val="22"/>
        </w:rPr>
      </w:pPr>
    </w:p>
    <w:p w14:paraId="6304EE1E" w14:textId="04DAAF61" w:rsidR="00AE64BD" w:rsidRDefault="00F0603E" w:rsidP="0073326A">
      <w:pPr>
        <w:spacing w:after="0"/>
        <w:rPr>
          <w:sz w:val="22"/>
        </w:rPr>
      </w:pPr>
      <w:r w:rsidRPr="006C2180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667175" wp14:editId="27696AEB">
                <wp:simplePos x="0" y="0"/>
                <wp:positionH relativeFrom="margin">
                  <wp:posOffset>3653790</wp:posOffset>
                </wp:positionH>
                <wp:positionV relativeFrom="paragraph">
                  <wp:posOffset>14605</wp:posOffset>
                </wp:positionV>
                <wp:extent cx="2360930" cy="1404620"/>
                <wp:effectExtent l="19050" t="19050" r="2286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93898" w14:textId="052F1DAB" w:rsidR="00F0603E" w:rsidRPr="00F0603E" w:rsidRDefault="00F0603E" w:rsidP="00F0603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0603E">
                              <w:rPr>
                                <w:b/>
                                <w:u w:val="single"/>
                              </w:rPr>
                              <w:t>JOB</w:t>
                            </w:r>
                          </w:p>
                          <w:p w14:paraId="6184E083" w14:textId="77777777" w:rsidR="00F0603E" w:rsidRDefault="00F0603E" w:rsidP="00F0603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6671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7pt;margin-top:1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" strokecolor="#662b45 [1606]" strokeweight="2.25pt">
                <v:textbox style="mso-fit-shape-to-text:t">
                  <w:txbxContent>
                    <w:p w14:paraId="0C293898" w14:textId="052F1DAB" w:rsidR="00F0603E" w:rsidRPr="00F0603E" w:rsidRDefault="00F0603E" w:rsidP="00F0603E">
                      <w:pPr>
                        <w:rPr>
                          <w:b/>
                          <w:u w:val="single"/>
                        </w:rPr>
                      </w:pPr>
                      <w:r w:rsidRPr="00F0603E">
                        <w:rPr>
                          <w:b/>
                          <w:u w:val="single"/>
                        </w:rPr>
                        <w:t>JOB</w:t>
                      </w:r>
                    </w:p>
                    <w:p w14:paraId="6184E083" w14:textId="77777777" w:rsidR="00F0603E" w:rsidRDefault="00F0603E" w:rsidP="00F0603E"/>
                  </w:txbxContent>
                </v:textbox>
                <w10:wrap type="square" anchorx="margin"/>
              </v:shape>
            </w:pict>
          </mc:Fallback>
        </mc:AlternateContent>
      </w:r>
      <w:r w:rsidRPr="006C2180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66B" wp14:editId="200E842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19050" t="19050" r="2286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F418" w14:textId="431E204A" w:rsidR="006C2180" w:rsidRPr="00F0603E" w:rsidRDefault="00F0603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0603E">
                              <w:rPr>
                                <w:b/>
                                <w:u w:val="single"/>
                              </w:rPr>
                              <w:t>CAREER</w:t>
                            </w:r>
                          </w:p>
                          <w:p w14:paraId="75C992AB" w14:textId="77777777" w:rsidR="00F0603E" w:rsidRDefault="00F0603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EA66B" id="_x0000_s1027" type="#_x0000_t202" style="position:absolute;margin-left:0;margin-top:.6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" strokecolor="#662b45 [1606]" strokeweight="2.25pt">
                <v:textbox style="mso-fit-shape-to-text:t">
                  <w:txbxContent>
                    <w:p w14:paraId="629CF418" w14:textId="431E204A" w:rsidR="006C2180" w:rsidRPr="00F0603E" w:rsidRDefault="00F0603E">
                      <w:pPr>
                        <w:rPr>
                          <w:b/>
                          <w:u w:val="single"/>
                        </w:rPr>
                      </w:pPr>
                      <w:r w:rsidRPr="00F0603E">
                        <w:rPr>
                          <w:b/>
                          <w:u w:val="single"/>
                        </w:rPr>
                        <w:t>CAREER</w:t>
                      </w:r>
                    </w:p>
                    <w:p w14:paraId="75C992AB" w14:textId="77777777" w:rsidR="00F0603E" w:rsidRDefault="00F0603E"/>
                  </w:txbxContent>
                </v:textbox>
                <w10:wrap type="square" anchorx="margin"/>
              </v:shape>
            </w:pict>
          </mc:Fallback>
        </mc:AlternateContent>
      </w:r>
    </w:p>
    <w:p w14:paraId="7C3FAA9B" w14:textId="1440B03A" w:rsidR="00AE64BD" w:rsidRPr="00F0603E" w:rsidRDefault="00F0603E" w:rsidP="0073326A">
      <w:pPr>
        <w:spacing w:after="0"/>
        <w:rPr>
          <w:b/>
          <w:sz w:val="22"/>
        </w:rPr>
      </w:pPr>
      <w:r w:rsidRPr="00F0603E">
        <w:rPr>
          <w:b/>
          <w:sz w:val="22"/>
        </w:rPr>
        <w:t xml:space="preserve">          VS</w:t>
      </w:r>
    </w:p>
    <w:p w14:paraId="3E668843" w14:textId="7E8650E5" w:rsidR="00AE64BD" w:rsidRDefault="00AE64BD" w:rsidP="0073326A">
      <w:pPr>
        <w:spacing w:after="0"/>
        <w:rPr>
          <w:sz w:val="22"/>
        </w:rPr>
      </w:pPr>
    </w:p>
    <w:p w14:paraId="01DA6A3D" w14:textId="332A622E" w:rsidR="00AE64BD" w:rsidRDefault="00AE64BD" w:rsidP="0073326A">
      <w:pPr>
        <w:spacing w:after="0"/>
        <w:rPr>
          <w:sz w:val="22"/>
        </w:rPr>
      </w:pPr>
    </w:p>
    <w:p w14:paraId="7C054524" w14:textId="713A8364" w:rsidR="00AE64BD" w:rsidRDefault="00AE64BD" w:rsidP="0073326A">
      <w:pPr>
        <w:spacing w:after="0"/>
        <w:rPr>
          <w:sz w:val="22"/>
        </w:rPr>
      </w:pPr>
    </w:p>
    <w:p w14:paraId="6CCF8358" w14:textId="6FEEB616" w:rsidR="00AE64BD" w:rsidRPr="00220E72" w:rsidRDefault="00AE64BD" w:rsidP="0073326A">
      <w:pPr>
        <w:spacing w:after="0"/>
        <w:rPr>
          <w:sz w:val="20"/>
          <w:szCs w:val="20"/>
        </w:rPr>
      </w:pPr>
    </w:p>
    <w:p w14:paraId="2779956B" w14:textId="7AC31202" w:rsidR="00CE6104" w:rsidRDefault="00F0603E" w:rsidP="00E677FE">
      <w:pPr>
        <w:spacing w:after="0"/>
        <w:rPr>
          <w:sz w:val="22"/>
        </w:rPr>
      </w:pPr>
      <w:bookmarkStart w:id="0" w:name="_Hlk5620002"/>
      <w:r w:rsidRPr="008E6F8F">
        <w:rPr>
          <w:b/>
          <w:sz w:val="24"/>
          <w:szCs w:val="24"/>
        </w:rPr>
        <w:t>Example</w:t>
      </w:r>
      <w:r>
        <w:rPr>
          <w:sz w:val="22"/>
        </w:rPr>
        <w:t>: _________________________</w:t>
      </w:r>
      <w:bookmarkEnd w:id="0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8E6F8F">
        <w:rPr>
          <w:b/>
          <w:sz w:val="24"/>
          <w:szCs w:val="24"/>
        </w:rPr>
        <w:t>Example</w:t>
      </w:r>
      <w:r>
        <w:rPr>
          <w:sz w:val="22"/>
        </w:rPr>
        <w:t>: ______________________</w:t>
      </w:r>
    </w:p>
    <w:p w14:paraId="2896C89F" w14:textId="77078265" w:rsidR="0007471E" w:rsidRDefault="00220E72" w:rsidP="00E677FE">
      <w:pPr>
        <w:spacing w:after="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00103" wp14:editId="0B6CA265">
                <wp:simplePos x="0" y="0"/>
                <wp:positionH relativeFrom="column">
                  <wp:posOffset>4133215</wp:posOffset>
                </wp:positionH>
                <wp:positionV relativeFrom="paragraph">
                  <wp:posOffset>56515</wp:posOffset>
                </wp:positionV>
                <wp:extent cx="361950" cy="3048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048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546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5.45pt;margin-top:4.45pt;width:28.5pt;height:2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" strokecolor="#155078 [3204]" strokeweight="2pt">
                <v:stroke endarrow="block" joinstyle="miter"/>
              </v:shape>
            </w:pict>
          </mc:Fallback>
        </mc:AlternateContent>
      </w:r>
      <w:r w:rsidR="000B3EA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A8F4E" wp14:editId="09DF0FB1">
                <wp:simplePos x="0" y="0"/>
                <wp:positionH relativeFrom="column">
                  <wp:posOffset>1390650</wp:posOffset>
                </wp:positionH>
                <wp:positionV relativeFrom="paragraph">
                  <wp:posOffset>46989</wp:posOffset>
                </wp:positionV>
                <wp:extent cx="333375" cy="333375"/>
                <wp:effectExtent l="0" t="0" r="4762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333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D435" id="Straight Arrow Connector 4" o:spid="_x0000_s1026" type="#_x0000_t32" style="position:absolute;margin-left:109.5pt;margin-top:3.7pt;width:2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" strokecolor="#155078 [3204]" strokeweight="2pt">
                <v:stroke endarrow="block" joinstyle="miter"/>
              </v:shape>
            </w:pict>
          </mc:Fallback>
        </mc:AlternateContent>
      </w:r>
    </w:p>
    <w:p w14:paraId="7FC1D14F" w14:textId="77777777" w:rsidR="000B3EAA" w:rsidRDefault="000B3EAA" w:rsidP="00E677FE">
      <w:pPr>
        <w:spacing w:after="0"/>
        <w:rPr>
          <w:b/>
          <w:sz w:val="12"/>
          <w:szCs w:val="16"/>
        </w:rPr>
      </w:pPr>
    </w:p>
    <w:p w14:paraId="778A7136" w14:textId="0B5B749E" w:rsidR="000B3EAA" w:rsidRDefault="000B3EAA" w:rsidP="00E677FE">
      <w:pPr>
        <w:spacing w:after="0"/>
        <w:rPr>
          <w:b/>
          <w:sz w:val="12"/>
          <w:szCs w:val="16"/>
        </w:rPr>
      </w:pPr>
    </w:p>
    <w:p w14:paraId="73ACFA9E" w14:textId="1CEF3F68" w:rsidR="000B3EAA" w:rsidRDefault="00220E72" w:rsidP="00E677FE">
      <w:pPr>
        <w:spacing w:after="0"/>
        <w:rPr>
          <w:b/>
          <w:sz w:val="12"/>
          <w:szCs w:val="16"/>
        </w:rPr>
      </w:pPr>
      <w:r w:rsidRPr="0007471E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F01050" wp14:editId="22745194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2981325" cy="140970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ED208" w14:textId="5F3F45B2" w:rsidR="0007471E" w:rsidRDefault="0007471E" w:rsidP="00220E7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7471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FACTORS INFLUENCING CAREER/JOB OPPORTUNITIES</w:t>
                            </w:r>
                          </w:p>
                          <w:p w14:paraId="1961B960" w14:textId="518294C5" w:rsidR="0007471E" w:rsidRDefault="000747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14:paraId="199228CE" w14:textId="7DDFBB3A" w:rsidR="0007471E" w:rsidRDefault="000747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B1EA12D" w14:textId="4ABDE865" w:rsidR="0007471E" w:rsidRPr="0007471E" w:rsidRDefault="000747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1050" id="_x0000_s1028" type="#_x0000_t202" style="position:absolute;margin-left:0;margin-top:2.75pt;width:234.75pt;height:111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" strokecolor="#662b45 [1606]" strokeweight="2.25pt">
                <v:textbox>
                  <w:txbxContent>
                    <w:p w14:paraId="6D3ED208" w14:textId="5F3F45B2" w:rsidR="0007471E" w:rsidRDefault="0007471E" w:rsidP="00220E7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7471E">
                        <w:rPr>
                          <w:b/>
                          <w:sz w:val="24"/>
                          <w:szCs w:val="24"/>
                          <w:u w:val="single"/>
                        </w:rPr>
                        <w:t>FACTORS INFLUENCING CAREER/JOB OPPORTUNITIES</w:t>
                      </w:r>
                    </w:p>
                    <w:p w14:paraId="1961B960" w14:textId="518294C5" w:rsidR="0007471E" w:rsidRDefault="000747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</w:t>
                      </w:r>
                    </w:p>
                    <w:p w14:paraId="199228CE" w14:textId="7DDFBB3A" w:rsidR="0007471E" w:rsidRDefault="000747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</w:t>
                      </w:r>
                    </w:p>
                    <w:p w14:paraId="0B1EA12D" w14:textId="4ABDE865" w:rsidR="0007471E" w:rsidRPr="0007471E" w:rsidRDefault="000747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5F4D1B" w14:textId="5468CEB0" w:rsidR="000B3EAA" w:rsidRDefault="000B3EAA" w:rsidP="00E677FE">
      <w:pPr>
        <w:spacing w:after="0"/>
        <w:rPr>
          <w:b/>
          <w:sz w:val="12"/>
          <w:szCs w:val="16"/>
        </w:rPr>
      </w:pPr>
    </w:p>
    <w:p w14:paraId="5A09D48F" w14:textId="4C09542E" w:rsidR="000B3EAA" w:rsidRDefault="000B3EAA" w:rsidP="00E677FE">
      <w:pPr>
        <w:spacing w:after="0"/>
        <w:rPr>
          <w:b/>
          <w:sz w:val="12"/>
          <w:szCs w:val="16"/>
        </w:rPr>
      </w:pPr>
    </w:p>
    <w:p w14:paraId="310D4063" w14:textId="77777777" w:rsidR="000B3EAA" w:rsidRDefault="000B3EAA" w:rsidP="00E677FE">
      <w:pPr>
        <w:spacing w:after="0"/>
        <w:rPr>
          <w:b/>
          <w:sz w:val="12"/>
          <w:szCs w:val="16"/>
        </w:rPr>
      </w:pPr>
    </w:p>
    <w:p w14:paraId="4BFA02A0" w14:textId="269A7FA0" w:rsidR="0007471E" w:rsidRDefault="0007471E" w:rsidP="00E677FE">
      <w:pPr>
        <w:spacing w:after="0"/>
        <w:rPr>
          <w:b/>
          <w:sz w:val="12"/>
          <w:szCs w:val="16"/>
        </w:rPr>
      </w:pPr>
    </w:p>
    <w:p w14:paraId="101EE6C8" w14:textId="29A397A6" w:rsidR="000B3EAA" w:rsidRDefault="000B3EAA" w:rsidP="00E677FE">
      <w:pPr>
        <w:spacing w:after="0"/>
        <w:rPr>
          <w:b/>
          <w:sz w:val="12"/>
          <w:szCs w:val="16"/>
        </w:rPr>
      </w:pPr>
    </w:p>
    <w:p w14:paraId="03FD87E3" w14:textId="3052B501" w:rsidR="000B3EAA" w:rsidRDefault="000B3EAA" w:rsidP="00E677FE">
      <w:pPr>
        <w:spacing w:after="0"/>
        <w:rPr>
          <w:b/>
          <w:sz w:val="12"/>
          <w:szCs w:val="16"/>
        </w:rPr>
      </w:pPr>
    </w:p>
    <w:p w14:paraId="6FF6C146" w14:textId="6861996E" w:rsidR="000B3EAA" w:rsidRDefault="000B3EAA" w:rsidP="00E677FE">
      <w:pPr>
        <w:spacing w:after="0"/>
        <w:rPr>
          <w:b/>
          <w:sz w:val="12"/>
          <w:szCs w:val="16"/>
        </w:rPr>
      </w:pPr>
    </w:p>
    <w:p w14:paraId="03480CAC" w14:textId="7E1AD1B0" w:rsidR="000B3EAA" w:rsidRDefault="000B3EAA" w:rsidP="00E677FE">
      <w:pPr>
        <w:spacing w:after="0"/>
        <w:rPr>
          <w:b/>
          <w:sz w:val="12"/>
          <w:szCs w:val="16"/>
        </w:rPr>
      </w:pPr>
    </w:p>
    <w:p w14:paraId="65EB3769" w14:textId="0BB9AC43" w:rsidR="000B3EAA" w:rsidRDefault="000B3EAA" w:rsidP="00E677FE">
      <w:pPr>
        <w:spacing w:after="0"/>
        <w:rPr>
          <w:b/>
          <w:sz w:val="12"/>
          <w:szCs w:val="16"/>
        </w:rPr>
      </w:pPr>
    </w:p>
    <w:p w14:paraId="6D123624" w14:textId="6EB3FEEF" w:rsidR="000B3EAA" w:rsidRDefault="000B3EAA" w:rsidP="00E677FE">
      <w:pPr>
        <w:spacing w:after="0"/>
        <w:rPr>
          <w:b/>
          <w:sz w:val="12"/>
          <w:szCs w:val="16"/>
        </w:rPr>
      </w:pPr>
    </w:p>
    <w:p w14:paraId="0A47FA68" w14:textId="065E2AB2" w:rsidR="000B3EAA" w:rsidRDefault="000B3EAA" w:rsidP="00E677FE">
      <w:pPr>
        <w:spacing w:after="0"/>
        <w:rPr>
          <w:b/>
          <w:sz w:val="12"/>
          <w:szCs w:val="16"/>
        </w:rPr>
      </w:pPr>
    </w:p>
    <w:p w14:paraId="6598AA01" w14:textId="2CBEE32C" w:rsidR="000B3EAA" w:rsidRDefault="000B3EAA" w:rsidP="00E677FE">
      <w:pPr>
        <w:spacing w:after="0"/>
        <w:rPr>
          <w:b/>
          <w:sz w:val="12"/>
          <w:szCs w:val="16"/>
        </w:rPr>
      </w:pPr>
    </w:p>
    <w:p w14:paraId="321DDDA9" w14:textId="3ECD6B98" w:rsidR="000B3EAA" w:rsidRDefault="000B3EAA" w:rsidP="00E677FE">
      <w:pPr>
        <w:spacing w:after="0"/>
        <w:rPr>
          <w:b/>
          <w:sz w:val="12"/>
          <w:szCs w:val="16"/>
        </w:rPr>
      </w:pPr>
    </w:p>
    <w:p w14:paraId="69A57FD5" w14:textId="6F412DCA" w:rsidR="000B3EAA" w:rsidRDefault="00220E72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897D33" wp14:editId="6D824012">
                <wp:simplePos x="0" y="0"/>
                <wp:positionH relativeFrom="margin">
                  <wp:posOffset>-171450</wp:posOffset>
                </wp:positionH>
                <wp:positionV relativeFrom="paragraph">
                  <wp:posOffset>187960</wp:posOffset>
                </wp:positionV>
                <wp:extent cx="6600825" cy="4000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00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A10C" w14:textId="4099D5BE" w:rsidR="000B3EAA" w:rsidRPr="004951B0" w:rsidRDefault="000B3EAA" w:rsidP="000B3EAA">
                            <w:pPr>
                              <w:spacing w:before="60" w:after="120"/>
                              <w:jc w:val="center"/>
                              <w:rPr>
                                <w:b/>
                                <w:color w:val="8A434E" w:themeColor="accent4" w:themeShade="BF"/>
                              </w:rPr>
                            </w:pPr>
                            <w:r w:rsidRPr="000B3EAA">
                              <w:rPr>
                                <w:b/>
                                <w:color w:val="FFFFFF" w:themeColor="background1"/>
                              </w:rPr>
                              <w:t>EDUCATION AND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7D33" id="_x0000_s1029" type="#_x0000_t202" style="position:absolute;margin-left:-13.5pt;margin-top:14.8pt;width:519.75pt;height:3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" fillcolor="#9a4168 [2406]">
                <v:textbox>
                  <w:txbxContent>
                    <w:p w14:paraId="6E83A10C" w14:textId="4099D5BE" w:rsidR="000B3EAA" w:rsidRPr="004951B0" w:rsidRDefault="000B3EAA" w:rsidP="000B3EAA">
                      <w:pPr>
                        <w:spacing w:before="60" w:after="120"/>
                        <w:jc w:val="center"/>
                        <w:rPr>
                          <w:b/>
                          <w:color w:val="8A434E" w:themeColor="accent4" w:themeShade="BF"/>
                        </w:rPr>
                      </w:pPr>
                      <w:r w:rsidRPr="000B3EAA">
                        <w:rPr>
                          <w:b/>
                          <w:color w:val="FFFFFF" w:themeColor="background1"/>
                        </w:rPr>
                        <w:t>EDUCATION AND TRAINING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AEEDFC" w14:textId="70396F6E" w:rsidR="000B3EAA" w:rsidRDefault="00220E72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F7BCAC" wp14:editId="29EEB36C">
                <wp:simplePos x="0" y="0"/>
                <wp:positionH relativeFrom="margin">
                  <wp:posOffset>-104775</wp:posOffset>
                </wp:positionH>
                <wp:positionV relativeFrom="paragraph">
                  <wp:posOffset>660400</wp:posOffset>
                </wp:positionV>
                <wp:extent cx="2847975" cy="5905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D9D63" w14:textId="0EB5BA4E" w:rsidR="000B3EAA" w:rsidRPr="000B3EAA" w:rsidRDefault="000B3E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B3EAA">
                              <w:rPr>
                                <w:b/>
                                <w:sz w:val="24"/>
                                <w:szCs w:val="24"/>
                              </w:rPr>
                              <w:t>Professional Degree</w:t>
                            </w:r>
                            <w:r w:rsidR="00B75B32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BCAC" id="_x0000_s1030" type="#_x0000_t202" style="position:absolute;margin-left:-8.25pt;margin-top:52pt;width:224.25pt;height:4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">
                <v:textbox>
                  <w:txbxContent>
                    <w:p w14:paraId="408D9D63" w14:textId="0EB5BA4E" w:rsidR="000B3EAA" w:rsidRPr="000B3EAA" w:rsidRDefault="000B3EA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B3EAA">
                        <w:rPr>
                          <w:b/>
                          <w:sz w:val="24"/>
                          <w:szCs w:val="24"/>
                        </w:rPr>
                        <w:t>Professional Degree</w:t>
                      </w:r>
                      <w:r w:rsidR="00B75B32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755DD6" w14:textId="7BCE9E51" w:rsidR="000B3EAA" w:rsidRDefault="00B75B32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010DC5" wp14:editId="1BC9A7BE">
                <wp:simplePos x="0" y="0"/>
                <wp:positionH relativeFrom="margin">
                  <wp:posOffset>4238625</wp:posOffset>
                </wp:positionH>
                <wp:positionV relativeFrom="paragraph">
                  <wp:posOffset>12065</wp:posOffset>
                </wp:positionV>
                <wp:extent cx="2076450" cy="5905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3703C" w14:textId="73A62F01" w:rsidR="000B3EAA" w:rsidRPr="000B3EAA" w:rsidRDefault="000B3EAA" w:rsidP="000B3E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0DC5" id="_x0000_s1031" type="#_x0000_t202" style="position:absolute;margin-left:333.75pt;margin-top:.95pt;width:163.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">
                <v:textbox>
                  <w:txbxContent>
                    <w:p w14:paraId="7333703C" w14:textId="73A62F01" w:rsidR="000B3EAA" w:rsidRPr="000B3EAA" w:rsidRDefault="000B3EAA" w:rsidP="000B3EA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95793E" w14:textId="4881E312" w:rsidR="000B3EAA" w:rsidRDefault="000B3EAA" w:rsidP="00E677FE">
      <w:pPr>
        <w:spacing w:after="0"/>
        <w:rPr>
          <w:b/>
          <w:sz w:val="12"/>
          <w:szCs w:val="16"/>
        </w:rPr>
      </w:pPr>
    </w:p>
    <w:p w14:paraId="104D448B" w14:textId="6601D76B" w:rsidR="000B3EAA" w:rsidRDefault="000B3EAA" w:rsidP="00E677FE">
      <w:pPr>
        <w:spacing w:after="0"/>
        <w:rPr>
          <w:b/>
          <w:sz w:val="12"/>
          <w:szCs w:val="16"/>
        </w:rPr>
      </w:pPr>
    </w:p>
    <w:p w14:paraId="04A76CDD" w14:textId="48D0E687" w:rsidR="000B3EAA" w:rsidRDefault="000B3EAA" w:rsidP="00E677FE">
      <w:pPr>
        <w:spacing w:after="0"/>
        <w:rPr>
          <w:b/>
          <w:sz w:val="12"/>
          <w:szCs w:val="16"/>
        </w:rPr>
      </w:pPr>
    </w:p>
    <w:p w14:paraId="2A5407C4" w14:textId="40928E78" w:rsidR="00EE5CA4" w:rsidRDefault="00EE5CA4" w:rsidP="00E677FE">
      <w:pPr>
        <w:spacing w:after="0"/>
        <w:rPr>
          <w:b/>
          <w:sz w:val="12"/>
          <w:szCs w:val="16"/>
        </w:rPr>
      </w:pPr>
    </w:p>
    <w:p w14:paraId="391A0D09" w14:textId="1782EA3A" w:rsidR="00EE5CA4" w:rsidRDefault="00EE5CA4" w:rsidP="00E677FE">
      <w:pPr>
        <w:spacing w:after="0"/>
        <w:rPr>
          <w:b/>
          <w:sz w:val="12"/>
          <w:szCs w:val="16"/>
        </w:rPr>
      </w:pPr>
    </w:p>
    <w:p w14:paraId="48447FC3" w14:textId="48ACB967" w:rsidR="004C68A3" w:rsidRDefault="004C68A3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297A50" wp14:editId="021F9DFC">
                <wp:simplePos x="0" y="0"/>
                <wp:positionH relativeFrom="margin">
                  <wp:posOffset>-114300</wp:posOffset>
                </wp:positionH>
                <wp:positionV relativeFrom="paragraph">
                  <wp:posOffset>83820</wp:posOffset>
                </wp:positionV>
                <wp:extent cx="2847975" cy="5905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542E5" w14:textId="6CB90120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Doctoral</w:t>
                            </w:r>
                            <w:r w:rsidRPr="000B3E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Degree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97A50" id="_x0000_s1032" type="#_x0000_t202" style="position:absolute;margin-left:-9pt;margin-top:6.6pt;width:224.25pt;height:4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">
                <v:textbox>
                  <w:txbxContent>
                    <w:p w14:paraId="5BF542E5" w14:textId="6CB90120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Doctoral</w:t>
                      </w:r>
                      <w:r w:rsidRPr="000B3EAA">
                        <w:rPr>
                          <w:b/>
                          <w:sz w:val="24"/>
                          <w:szCs w:val="24"/>
                        </w:rPr>
                        <w:t xml:space="preserve"> Degree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809C0E" w14:textId="332F1F41" w:rsidR="004C68A3" w:rsidRDefault="004C68A3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9A4B582" wp14:editId="6460AB30">
                <wp:simplePos x="0" y="0"/>
                <wp:positionH relativeFrom="margin">
                  <wp:posOffset>4257675</wp:posOffset>
                </wp:positionH>
                <wp:positionV relativeFrom="paragraph">
                  <wp:posOffset>7620</wp:posOffset>
                </wp:positionV>
                <wp:extent cx="2076450" cy="5905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49A8" w14:textId="77777777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4B582" id="_x0000_s1033" type="#_x0000_t202" style="position:absolute;margin-left:335.25pt;margin-top:.6pt;width:163.5pt;height:4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s2tJQIAAEw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">
                <v:textbox>
                  <w:txbxContent>
                    <w:p w14:paraId="7EFA49A8" w14:textId="77777777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AE0769" w14:textId="1B4D53F6" w:rsidR="004C68A3" w:rsidRDefault="004C68A3" w:rsidP="00E677FE">
      <w:pPr>
        <w:spacing w:after="0"/>
        <w:rPr>
          <w:b/>
          <w:sz w:val="12"/>
          <w:szCs w:val="16"/>
        </w:rPr>
      </w:pPr>
    </w:p>
    <w:p w14:paraId="78874BFA" w14:textId="62CD5281" w:rsidR="004C68A3" w:rsidRDefault="004C68A3" w:rsidP="00E677FE">
      <w:pPr>
        <w:spacing w:after="0"/>
        <w:rPr>
          <w:b/>
          <w:sz w:val="12"/>
          <w:szCs w:val="16"/>
        </w:rPr>
      </w:pPr>
    </w:p>
    <w:p w14:paraId="730A9CE8" w14:textId="7C42E850" w:rsidR="004C68A3" w:rsidRDefault="004C68A3" w:rsidP="00E677FE">
      <w:pPr>
        <w:spacing w:after="0"/>
        <w:rPr>
          <w:b/>
          <w:sz w:val="12"/>
          <w:szCs w:val="16"/>
        </w:rPr>
      </w:pPr>
    </w:p>
    <w:p w14:paraId="1EE9D89B" w14:textId="636A506C" w:rsidR="004C68A3" w:rsidRDefault="004C68A3" w:rsidP="00E677FE">
      <w:pPr>
        <w:spacing w:after="0"/>
        <w:rPr>
          <w:b/>
          <w:sz w:val="12"/>
          <w:szCs w:val="16"/>
        </w:rPr>
      </w:pPr>
    </w:p>
    <w:p w14:paraId="625B34F1" w14:textId="5E5B420D" w:rsidR="004C68A3" w:rsidRDefault="004C68A3" w:rsidP="00E677FE">
      <w:pPr>
        <w:spacing w:after="0"/>
        <w:rPr>
          <w:b/>
          <w:sz w:val="12"/>
          <w:szCs w:val="16"/>
        </w:rPr>
      </w:pPr>
    </w:p>
    <w:p w14:paraId="2046A6AF" w14:textId="69F18A1D" w:rsidR="004C68A3" w:rsidRDefault="004C68A3" w:rsidP="00E677FE">
      <w:pPr>
        <w:spacing w:after="0"/>
        <w:rPr>
          <w:b/>
          <w:sz w:val="12"/>
          <w:szCs w:val="16"/>
        </w:rPr>
      </w:pPr>
      <w:r>
        <w:rPr>
          <w:b/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16A347" wp14:editId="1BDFFD6A">
                <wp:simplePos x="0" y="0"/>
                <wp:positionH relativeFrom="column">
                  <wp:posOffset>2943225</wp:posOffset>
                </wp:positionH>
                <wp:positionV relativeFrom="paragraph">
                  <wp:posOffset>95250</wp:posOffset>
                </wp:positionV>
                <wp:extent cx="1066800" cy="628650"/>
                <wp:effectExtent l="0" t="19050" r="38100" b="3810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28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A12E5" w14:textId="450AFF3A" w:rsidR="000B3EAA" w:rsidRDefault="000B3EAA" w:rsidP="000B3EAA">
                            <w:pPr>
                              <w:spacing w:after="0"/>
                              <w:jc w:val="center"/>
                            </w:pPr>
                            <w: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6A3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34" type="#_x0000_t13" style="position:absolute;margin-left:231.75pt;margin-top:7.5pt;width:84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" adj="15236" fillcolor="#155078 [3204]" strokecolor="#0a273b [1604]" strokeweight="1pt">
                <v:textbox>
                  <w:txbxContent>
                    <w:p w14:paraId="704A12E5" w14:textId="450AFF3A" w:rsidR="000B3EAA" w:rsidRDefault="000B3EAA" w:rsidP="000B3EAA">
                      <w:pPr>
                        <w:spacing w:after="0"/>
                        <w:jc w:val="center"/>
                      </w:pPr>
                      <w: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17D9F5" wp14:editId="589ED632">
                <wp:simplePos x="0" y="0"/>
                <wp:positionH relativeFrom="margin">
                  <wp:posOffset>-95250</wp:posOffset>
                </wp:positionH>
                <wp:positionV relativeFrom="paragraph">
                  <wp:posOffset>63500</wp:posOffset>
                </wp:positionV>
                <wp:extent cx="2847975" cy="5905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F20FD" w14:textId="268A3841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Master’s</w:t>
                            </w:r>
                            <w:r w:rsidRPr="000B3E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Degree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D9F5" id="_x0000_s1035" type="#_x0000_t202" style="position:absolute;margin-left:-7.5pt;margin-top:5pt;width:224.25pt;height:4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">
                <v:textbox>
                  <w:txbxContent>
                    <w:p w14:paraId="535F20FD" w14:textId="268A3841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Master’s</w:t>
                      </w:r>
                      <w:r w:rsidRPr="000B3EAA">
                        <w:rPr>
                          <w:b/>
                          <w:sz w:val="24"/>
                          <w:szCs w:val="24"/>
                        </w:rPr>
                        <w:t xml:space="preserve"> Degree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6939B8" w14:textId="22E69360" w:rsidR="004C68A3" w:rsidRDefault="004C68A3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D2C7DD" wp14:editId="482D32B6">
                <wp:simplePos x="0" y="0"/>
                <wp:positionH relativeFrom="margin">
                  <wp:posOffset>4276725</wp:posOffset>
                </wp:positionH>
                <wp:positionV relativeFrom="paragraph">
                  <wp:posOffset>5715</wp:posOffset>
                </wp:positionV>
                <wp:extent cx="2076450" cy="5905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620E" w14:textId="77777777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C7DD" id="_x0000_s1036" type="#_x0000_t202" style="position:absolute;margin-left:336.75pt;margin-top:.45pt;width:163.5pt;height:4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">
                <v:textbox>
                  <w:txbxContent>
                    <w:p w14:paraId="38D5620E" w14:textId="77777777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44454B" w14:textId="64DE783C" w:rsidR="004C68A3" w:rsidRDefault="004C68A3" w:rsidP="00E677FE">
      <w:pPr>
        <w:spacing w:after="0"/>
        <w:rPr>
          <w:b/>
          <w:sz w:val="12"/>
          <w:szCs w:val="16"/>
        </w:rPr>
      </w:pPr>
    </w:p>
    <w:p w14:paraId="703FBC4F" w14:textId="6198E6D6" w:rsidR="004C68A3" w:rsidRDefault="004C68A3" w:rsidP="00E677FE">
      <w:pPr>
        <w:spacing w:after="0"/>
        <w:rPr>
          <w:b/>
          <w:sz w:val="12"/>
          <w:szCs w:val="16"/>
        </w:rPr>
      </w:pPr>
    </w:p>
    <w:p w14:paraId="16964C41" w14:textId="53106F21" w:rsidR="004C68A3" w:rsidRDefault="004C68A3" w:rsidP="00E677FE">
      <w:pPr>
        <w:spacing w:after="0"/>
        <w:rPr>
          <w:b/>
          <w:sz w:val="12"/>
          <w:szCs w:val="16"/>
        </w:rPr>
      </w:pPr>
    </w:p>
    <w:p w14:paraId="2EEF87F3" w14:textId="7D7141CB" w:rsidR="004C68A3" w:rsidRDefault="004C68A3" w:rsidP="00E677FE">
      <w:pPr>
        <w:spacing w:after="0"/>
        <w:rPr>
          <w:b/>
          <w:sz w:val="12"/>
          <w:szCs w:val="16"/>
        </w:rPr>
      </w:pPr>
    </w:p>
    <w:p w14:paraId="32CB861A" w14:textId="40C55BA5" w:rsidR="004C68A3" w:rsidRDefault="004C68A3" w:rsidP="00E677FE">
      <w:pPr>
        <w:spacing w:after="0"/>
        <w:rPr>
          <w:b/>
          <w:sz w:val="12"/>
          <w:szCs w:val="16"/>
        </w:rPr>
      </w:pPr>
    </w:p>
    <w:p w14:paraId="085B910D" w14:textId="773FFD51" w:rsidR="004C68A3" w:rsidRDefault="004C68A3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F903BB" wp14:editId="51E0DE67">
                <wp:simplePos x="0" y="0"/>
                <wp:positionH relativeFrom="margin">
                  <wp:posOffset>4295775</wp:posOffset>
                </wp:positionH>
                <wp:positionV relativeFrom="paragraph">
                  <wp:posOffset>80645</wp:posOffset>
                </wp:positionV>
                <wp:extent cx="2076450" cy="5905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D871" w14:textId="77777777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03BB" id="_x0000_s1037" type="#_x0000_t202" style="position:absolute;margin-left:338.25pt;margin-top:6.35pt;width:163.5pt;height:4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q5JAIAAE0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">
                <v:textbox>
                  <w:txbxContent>
                    <w:p w14:paraId="1F6AD871" w14:textId="77777777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3D2C85" wp14:editId="3B07EEA5">
                <wp:simplePos x="0" y="0"/>
                <wp:positionH relativeFrom="margin">
                  <wp:posOffset>-104775</wp:posOffset>
                </wp:positionH>
                <wp:positionV relativeFrom="paragraph">
                  <wp:posOffset>61595</wp:posOffset>
                </wp:positionV>
                <wp:extent cx="2847975" cy="59055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F799C" w14:textId="424092C0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Undergraduate</w:t>
                            </w:r>
                            <w:r w:rsidRPr="000B3E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Degree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2C85" id="_x0000_s1038" type="#_x0000_t202" style="position:absolute;margin-left:-8.25pt;margin-top:4.85pt;width:224.25pt;height:4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">
                <v:textbox>
                  <w:txbxContent>
                    <w:p w14:paraId="40EF799C" w14:textId="424092C0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Undergraduate</w:t>
                      </w:r>
                      <w:r w:rsidRPr="000B3EAA">
                        <w:rPr>
                          <w:b/>
                          <w:sz w:val="24"/>
                          <w:szCs w:val="24"/>
                        </w:rPr>
                        <w:t xml:space="preserve"> Degree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CE73C1" w14:textId="4E97C426" w:rsidR="004C68A3" w:rsidRDefault="004C68A3" w:rsidP="00E677FE">
      <w:pPr>
        <w:spacing w:after="0"/>
        <w:rPr>
          <w:b/>
          <w:sz w:val="12"/>
          <w:szCs w:val="16"/>
        </w:rPr>
      </w:pPr>
    </w:p>
    <w:p w14:paraId="6A32928C" w14:textId="24E85E42" w:rsidR="004C68A3" w:rsidRDefault="004C68A3" w:rsidP="00E677FE">
      <w:pPr>
        <w:spacing w:after="0"/>
        <w:rPr>
          <w:b/>
          <w:sz w:val="12"/>
          <w:szCs w:val="16"/>
        </w:rPr>
      </w:pPr>
    </w:p>
    <w:p w14:paraId="231A572C" w14:textId="4C6AF629" w:rsidR="004C68A3" w:rsidRDefault="004C68A3" w:rsidP="00E677FE">
      <w:pPr>
        <w:spacing w:after="0"/>
        <w:rPr>
          <w:b/>
          <w:sz w:val="12"/>
          <w:szCs w:val="16"/>
        </w:rPr>
      </w:pPr>
    </w:p>
    <w:p w14:paraId="3D95BBB7" w14:textId="4C158A1D" w:rsidR="004C68A3" w:rsidRDefault="004C68A3" w:rsidP="00E677FE">
      <w:pPr>
        <w:spacing w:after="0"/>
        <w:rPr>
          <w:b/>
          <w:sz w:val="12"/>
          <w:szCs w:val="16"/>
        </w:rPr>
      </w:pPr>
    </w:p>
    <w:p w14:paraId="5C6D0B97" w14:textId="30BFC197" w:rsidR="004C68A3" w:rsidRDefault="004C68A3" w:rsidP="00E677FE">
      <w:pPr>
        <w:spacing w:after="0"/>
        <w:rPr>
          <w:b/>
          <w:sz w:val="12"/>
          <w:szCs w:val="16"/>
        </w:rPr>
      </w:pPr>
    </w:p>
    <w:p w14:paraId="0616AE7B" w14:textId="15A70876" w:rsidR="004C68A3" w:rsidRDefault="004951B0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E30D3C3" wp14:editId="40A024EF">
                <wp:simplePos x="0" y="0"/>
                <wp:positionH relativeFrom="margin">
                  <wp:posOffset>-28575</wp:posOffset>
                </wp:positionH>
                <wp:positionV relativeFrom="page">
                  <wp:posOffset>8582025</wp:posOffset>
                </wp:positionV>
                <wp:extent cx="2847975" cy="590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61610" w14:textId="424AB727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Associates</w:t>
                            </w:r>
                            <w:r w:rsidRPr="000B3E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Degree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D3C3" id="_x0000_s1039" type="#_x0000_t202" style="position:absolute;margin-left:-2.25pt;margin-top:675.75pt;width:224.25pt;height:4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YPJwIAAE0EAAAOAAAAZHJzL2Uyb0RvYy54bWysVNuO0zAQfUfiHyy/07ShY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">
                <v:textbox>
                  <w:txbxContent>
                    <w:p w14:paraId="47961610" w14:textId="424AB727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Associates</w:t>
                      </w:r>
                      <w:r w:rsidRPr="000B3EAA">
                        <w:rPr>
                          <w:b/>
                          <w:sz w:val="24"/>
                          <w:szCs w:val="24"/>
                        </w:rPr>
                        <w:t xml:space="preserve"> Degree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ED7F5DD" w14:textId="3CC6494C" w:rsidR="004C68A3" w:rsidRDefault="004C68A3" w:rsidP="00E677FE">
      <w:pPr>
        <w:spacing w:after="0"/>
        <w:rPr>
          <w:b/>
          <w:sz w:val="12"/>
          <w:szCs w:val="16"/>
        </w:rPr>
      </w:pPr>
    </w:p>
    <w:p w14:paraId="12B9D322" w14:textId="4EBF6837" w:rsidR="004C68A3" w:rsidRDefault="004951B0" w:rsidP="00E677FE">
      <w:pPr>
        <w:spacing w:after="0"/>
        <w:rPr>
          <w:b/>
          <w:sz w:val="12"/>
          <w:szCs w:val="16"/>
        </w:rPr>
      </w:pPr>
      <w:r w:rsidRPr="000B3EAA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885287A" wp14:editId="7CC1834B">
                <wp:simplePos x="0" y="0"/>
                <wp:positionH relativeFrom="margin">
                  <wp:posOffset>4314825</wp:posOffset>
                </wp:positionH>
                <wp:positionV relativeFrom="page">
                  <wp:posOffset>8572500</wp:posOffset>
                </wp:positionV>
                <wp:extent cx="2076450" cy="590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6A78A" w14:textId="77777777" w:rsidR="00B75B32" w:rsidRPr="000B3EAA" w:rsidRDefault="00B75B32" w:rsidP="00B75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287A" id="_x0000_s1040" type="#_x0000_t202" style="position:absolute;margin-left:339.75pt;margin-top:675pt;width:163.5pt;height:46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">
                <v:textbox>
                  <w:txbxContent>
                    <w:p w14:paraId="6436A78A" w14:textId="77777777" w:rsidR="00B75B32" w:rsidRPr="000B3EAA" w:rsidRDefault="00B75B32" w:rsidP="00B75B3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70879F6" w14:textId="24681741" w:rsidR="004C68A3" w:rsidRDefault="004C68A3" w:rsidP="00E677FE">
      <w:pPr>
        <w:spacing w:after="0"/>
        <w:rPr>
          <w:b/>
          <w:sz w:val="12"/>
          <w:szCs w:val="16"/>
        </w:rPr>
      </w:pPr>
    </w:p>
    <w:p w14:paraId="4DA02407" w14:textId="10A8B9D3" w:rsidR="004C68A3" w:rsidRDefault="004C68A3" w:rsidP="00E677FE">
      <w:pPr>
        <w:spacing w:after="0"/>
        <w:rPr>
          <w:b/>
          <w:sz w:val="12"/>
          <w:szCs w:val="16"/>
        </w:rPr>
      </w:pPr>
    </w:p>
    <w:p w14:paraId="06912AD1" w14:textId="6EE7D410" w:rsidR="004C68A3" w:rsidRDefault="004C68A3" w:rsidP="00E677FE">
      <w:pPr>
        <w:spacing w:after="0"/>
        <w:rPr>
          <w:b/>
          <w:sz w:val="12"/>
          <w:szCs w:val="16"/>
        </w:rPr>
      </w:pPr>
      <w:bookmarkStart w:id="1" w:name="_GoBack"/>
      <w:bookmarkEnd w:id="1"/>
    </w:p>
    <w:p w14:paraId="2A2DAA9D" w14:textId="77777777" w:rsidR="004C68A3" w:rsidRDefault="004C68A3" w:rsidP="00E677FE">
      <w:pPr>
        <w:spacing w:after="0"/>
        <w:rPr>
          <w:b/>
          <w:sz w:val="12"/>
          <w:szCs w:val="16"/>
        </w:rPr>
      </w:pPr>
    </w:p>
    <w:p w14:paraId="043628C3" w14:textId="51708AE9" w:rsidR="004C68A3" w:rsidRDefault="00C01A5B" w:rsidP="00E677FE">
      <w:pPr>
        <w:spacing w:after="0"/>
        <w:rPr>
          <w:b/>
          <w:sz w:val="12"/>
          <w:szCs w:val="16"/>
        </w:rPr>
      </w:pPr>
      <w:r w:rsidRPr="004C68A3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D15390" wp14:editId="51BAD9BA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6677025" cy="3324225"/>
                <wp:effectExtent l="19050" t="1905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B6781" w14:textId="256FA250" w:rsidR="004C68A3" w:rsidRDefault="004C68A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68A3">
                              <w:rPr>
                                <w:b/>
                                <w:u w:val="single"/>
                              </w:rPr>
                              <w:t>How well does education pay?</w:t>
                            </w:r>
                          </w:p>
                          <w:p w14:paraId="46B2A1B1" w14:textId="242D6D97" w:rsidR="004C68A3" w:rsidRPr="00A3719F" w:rsidRDefault="000D2D2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A3719F">
                              <w:rPr>
                                <w:i/>
                                <w:sz w:val="22"/>
                                <w:szCs w:val="22"/>
                              </w:rPr>
                              <w:t>Research the median weekly earnings and lifetime earnings based upon educational attainment</w:t>
                            </w:r>
                            <w:r w:rsidR="00A3719F" w:rsidRPr="00A3719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as of 2017 – draw the chart/graph below</w:t>
                            </w:r>
                          </w:p>
                          <w:p w14:paraId="7DD1F1AC" w14:textId="7A31600C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533EA345" w14:textId="250A7219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1CC7EF5E" w14:textId="3D36AB29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75511EB4" w14:textId="4413E54A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4A501223" w14:textId="7CD4A2C6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047592E0" w14:textId="2D90421D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124528DB" w14:textId="023D16A1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7C99D362" w14:textId="344F5FF3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6420B5BB" w14:textId="55E8B993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5C2412CB" w14:textId="6EF1E024" w:rsid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  <w:p w14:paraId="5030C295" w14:textId="77777777" w:rsidR="00A3719F" w:rsidRPr="00A3719F" w:rsidRDefault="00A3719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5390" id="_x0000_s1041" type="#_x0000_t202" style="position:absolute;margin-left:0;margin-top:13.6pt;width:525.75pt;height:261.7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" strokecolor="#662b45 [1606]" strokeweight="2.25pt">
                <v:textbox>
                  <w:txbxContent>
                    <w:p w14:paraId="40AB6781" w14:textId="256FA250" w:rsidR="004C68A3" w:rsidRDefault="004C68A3">
                      <w:pPr>
                        <w:rPr>
                          <w:b/>
                          <w:u w:val="single"/>
                        </w:rPr>
                      </w:pPr>
                      <w:r w:rsidRPr="004C68A3">
                        <w:rPr>
                          <w:b/>
                          <w:u w:val="single"/>
                        </w:rPr>
                        <w:t>How well does education pay?</w:t>
                      </w:r>
                    </w:p>
                    <w:p w14:paraId="46B2A1B1" w14:textId="242D6D97" w:rsidR="004C68A3" w:rsidRPr="00A3719F" w:rsidRDefault="000D2D2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A3719F">
                        <w:rPr>
                          <w:i/>
                          <w:sz w:val="22"/>
                          <w:szCs w:val="22"/>
                        </w:rPr>
                        <w:t>Research the median weekly earnings and lifetime earnings based upon educational attainment</w:t>
                      </w:r>
                      <w:r w:rsidR="00A3719F" w:rsidRPr="00A3719F">
                        <w:rPr>
                          <w:i/>
                          <w:sz w:val="22"/>
                          <w:szCs w:val="22"/>
                        </w:rPr>
                        <w:t xml:space="preserve"> as of 2017 – draw the chart/graph below</w:t>
                      </w:r>
                    </w:p>
                    <w:p w14:paraId="7DD1F1AC" w14:textId="7A31600C" w:rsidR="00A3719F" w:rsidRDefault="00A3719F">
                      <w:pPr>
                        <w:rPr>
                          <w:i/>
                        </w:rPr>
                      </w:pPr>
                    </w:p>
                    <w:p w14:paraId="533EA345" w14:textId="250A7219" w:rsidR="00A3719F" w:rsidRDefault="00A3719F">
                      <w:pPr>
                        <w:rPr>
                          <w:i/>
                        </w:rPr>
                      </w:pPr>
                    </w:p>
                    <w:p w14:paraId="1CC7EF5E" w14:textId="3D36AB29" w:rsidR="00A3719F" w:rsidRDefault="00A3719F">
                      <w:pPr>
                        <w:rPr>
                          <w:i/>
                        </w:rPr>
                      </w:pPr>
                    </w:p>
                    <w:p w14:paraId="75511EB4" w14:textId="4413E54A" w:rsidR="00A3719F" w:rsidRDefault="00A3719F">
                      <w:pPr>
                        <w:rPr>
                          <w:i/>
                        </w:rPr>
                      </w:pPr>
                    </w:p>
                    <w:p w14:paraId="4A501223" w14:textId="7CD4A2C6" w:rsidR="00A3719F" w:rsidRDefault="00A3719F">
                      <w:pPr>
                        <w:rPr>
                          <w:i/>
                        </w:rPr>
                      </w:pPr>
                    </w:p>
                    <w:p w14:paraId="047592E0" w14:textId="2D90421D" w:rsidR="00A3719F" w:rsidRDefault="00A3719F">
                      <w:pPr>
                        <w:rPr>
                          <w:i/>
                        </w:rPr>
                      </w:pPr>
                    </w:p>
                    <w:p w14:paraId="124528DB" w14:textId="023D16A1" w:rsidR="00A3719F" w:rsidRDefault="00A3719F">
                      <w:pPr>
                        <w:rPr>
                          <w:i/>
                        </w:rPr>
                      </w:pPr>
                    </w:p>
                    <w:p w14:paraId="7C99D362" w14:textId="344F5FF3" w:rsidR="00A3719F" w:rsidRDefault="00A3719F">
                      <w:pPr>
                        <w:rPr>
                          <w:i/>
                        </w:rPr>
                      </w:pPr>
                    </w:p>
                    <w:p w14:paraId="6420B5BB" w14:textId="55E8B993" w:rsidR="00A3719F" w:rsidRDefault="00A3719F">
                      <w:pPr>
                        <w:rPr>
                          <w:i/>
                        </w:rPr>
                      </w:pPr>
                    </w:p>
                    <w:p w14:paraId="5C2412CB" w14:textId="6EF1E024" w:rsidR="00A3719F" w:rsidRDefault="00A3719F">
                      <w:pPr>
                        <w:rPr>
                          <w:i/>
                        </w:rPr>
                      </w:pPr>
                    </w:p>
                    <w:p w14:paraId="5030C295" w14:textId="77777777" w:rsidR="00A3719F" w:rsidRPr="00A3719F" w:rsidRDefault="00A3719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E0570" w14:textId="60B431E0" w:rsidR="004C68A3" w:rsidRDefault="004C68A3" w:rsidP="00E677FE">
      <w:pPr>
        <w:spacing w:after="0"/>
        <w:rPr>
          <w:b/>
          <w:sz w:val="12"/>
          <w:szCs w:val="16"/>
        </w:rPr>
      </w:pPr>
    </w:p>
    <w:p w14:paraId="60FF6800" w14:textId="700CC670" w:rsidR="004C68A3" w:rsidRDefault="004C68A3" w:rsidP="00E677FE">
      <w:pPr>
        <w:spacing w:after="0"/>
        <w:rPr>
          <w:b/>
          <w:sz w:val="12"/>
          <w:szCs w:val="16"/>
        </w:rPr>
      </w:pPr>
    </w:p>
    <w:p w14:paraId="2B46D9C6" w14:textId="3251DCA2" w:rsidR="004C68A3" w:rsidRDefault="00C01A5B" w:rsidP="00E677FE">
      <w:pPr>
        <w:spacing w:after="0"/>
        <w:rPr>
          <w:b/>
          <w:sz w:val="12"/>
          <w:szCs w:val="16"/>
        </w:rPr>
      </w:pPr>
      <w:r w:rsidRPr="00C01A5B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0F82F74" wp14:editId="41BD6FB6">
                <wp:simplePos x="0" y="0"/>
                <wp:positionH relativeFrom="column">
                  <wp:posOffset>-314960</wp:posOffset>
                </wp:positionH>
                <wp:positionV relativeFrom="paragraph">
                  <wp:posOffset>125095</wp:posOffset>
                </wp:positionV>
                <wp:extent cx="2676525" cy="1404620"/>
                <wp:effectExtent l="19050" t="19050" r="28575" b="127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D7C6E" w14:textId="60CAFED5" w:rsidR="00C01A5B" w:rsidRPr="00C01A5B" w:rsidRDefault="00C01A5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01A5B">
                              <w:rPr>
                                <w:b/>
                                <w:u w:val="single"/>
                              </w:rPr>
                              <w:t>Certifications</w:t>
                            </w:r>
                          </w:p>
                          <w:p w14:paraId="669F2D02" w14:textId="77777777" w:rsidR="00C01A5B" w:rsidRDefault="00C01A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82F74" id="_x0000_s1042" type="#_x0000_t202" style="position:absolute;margin-left:-24.8pt;margin-top:9.85pt;width:210.7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" strokecolor="#662b45 [1606]" strokeweight="2.25pt">
                <v:textbox style="mso-fit-shape-to-text:t">
                  <w:txbxContent>
                    <w:p w14:paraId="728D7C6E" w14:textId="60CAFED5" w:rsidR="00C01A5B" w:rsidRPr="00C01A5B" w:rsidRDefault="00C01A5B">
                      <w:pPr>
                        <w:rPr>
                          <w:b/>
                          <w:u w:val="single"/>
                        </w:rPr>
                      </w:pPr>
                      <w:r w:rsidRPr="00C01A5B">
                        <w:rPr>
                          <w:b/>
                          <w:u w:val="single"/>
                        </w:rPr>
                        <w:t>Certifications</w:t>
                      </w:r>
                    </w:p>
                    <w:p w14:paraId="669F2D02" w14:textId="77777777" w:rsidR="00C01A5B" w:rsidRDefault="00C01A5B"/>
                  </w:txbxContent>
                </v:textbox>
                <w10:wrap type="square"/>
              </v:shape>
            </w:pict>
          </mc:Fallback>
        </mc:AlternateContent>
      </w:r>
    </w:p>
    <w:p w14:paraId="76EB635C" w14:textId="77AFF1FB" w:rsidR="004C68A3" w:rsidRDefault="00C01A5B" w:rsidP="00E677FE">
      <w:pPr>
        <w:spacing w:after="0"/>
        <w:rPr>
          <w:b/>
          <w:sz w:val="12"/>
          <w:szCs w:val="16"/>
        </w:rPr>
      </w:pPr>
      <w:r w:rsidRPr="00C01A5B">
        <w:rPr>
          <w:b/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B0D86C" wp14:editId="7876F357">
                <wp:simplePos x="0" y="0"/>
                <wp:positionH relativeFrom="column">
                  <wp:posOffset>3200400</wp:posOffset>
                </wp:positionH>
                <wp:positionV relativeFrom="paragraph">
                  <wp:posOffset>10795</wp:posOffset>
                </wp:positionV>
                <wp:extent cx="2497455" cy="1404620"/>
                <wp:effectExtent l="19050" t="19050" r="17145" b="127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F2BED" w14:textId="31335800" w:rsidR="00C01A5B" w:rsidRPr="00C01A5B" w:rsidRDefault="00C01A5B" w:rsidP="00C01A5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Licenses</w:t>
                            </w:r>
                          </w:p>
                          <w:p w14:paraId="25A50BD9" w14:textId="77777777" w:rsidR="00C01A5B" w:rsidRDefault="00C01A5B" w:rsidP="00C01A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0D86C" id="_x0000_s1043" type="#_x0000_t202" style="position:absolute;margin-left:252pt;margin-top:.85pt;width:196.6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" strokecolor="#662b45 [1606]" strokeweight="2.25pt">
                <v:textbox style="mso-fit-shape-to-text:t">
                  <w:txbxContent>
                    <w:p w14:paraId="6DDF2BED" w14:textId="31335800" w:rsidR="00C01A5B" w:rsidRPr="00C01A5B" w:rsidRDefault="00C01A5B" w:rsidP="00C01A5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Licenses</w:t>
                      </w:r>
                    </w:p>
                    <w:p w14:paraId="25A50BD9" w14:textId="77777777" w:rsidR="00C01A5B" w:rsidRDefault="00C01A5B" w:rsidP="00C01A5B"/>
                  </w:txbxContent>
                </v:textbox>
                <w10:wrap type="square"/>
              </v:shape>
            </w:pict>
          </mc:Fallback>
        </mc:AlternateContent>
      </w:r>
    </w:p>
    <w:p w14:paraId="6FD1A090" w14:textId="74659271" w:rsidR="004C68A3" w:rsidRDefault="004C68A3" w:rsidP="00E677FE">
      <w:pPr>
        <w:spacing w:after="0"/>
        <w:rPr>
          <w:b/>
          <w:sz w:val="12"/>
          <w:szCs w:val="16"/>
        </w:rPr>
      </w:pPr>
    </w:p>
    <w:p w14:paraId="20942607" w14:textId="409031DB" w:rsidR="000B3EAA" w:rsidRDefault="000B3EAA" w:rsidP="00E677FE">
      <w:pPr>
        <w:spacing w:after="0"/>
        <w:rPr>
          <w:b/>
          <w:sz w:val="12"/>
          <w:szCs w:val="16"/>
        </w:rPr>
      </w:pPr>
    </w:p>
    <w:p w14:paraId="76D56344" w14:textId="0AA245CA" w:rsidR="00C01A5B" w:rsidRDefault="00C01A5B" w:rsidP="00E677FE">
      <w:pPr>
        <w:spacing w:after="0"/>
        <w:rPr>
          <w:b/>
          <w:sz w:val="12"/>
          <w:szCs w:val="16"/>
        </w:rPr>
      </w:pPr>
    </w:p>
    <w:p w14:paraId="0E5C09B6" w14:textId="7BED4ED9" w:rsidR="00C01A5B" w:rsidRDefault="00C01A5B" w:rsidP="00E677FE">
      <w:pPr>
        <w:spacing w:after="0"/>
        <w:rPr>
          <w:b/>
          <w:sz w:val="12"/>
          <w:szCs w:val="16"/>
        </w:rPr>
      </w:pPr>
    </w:p>
    <w:p w14:paraId="59F6E2D3" w14:textId="6F68AC90" w:rsidR="00C01A5B" w:rsidRDefault="00C01A5B" w:rsidP="00E677FE">
      <w:pPr>
        <w:spacing w:after="0"/>
        <w:rPr>
          <w:b/>
          <w:sz w:val="12"/>
          <w:szCs w:val="16"/>
        </w:rPr>
      </w:pPr>
    </w:p>
    <w:p w14:paraId="1DB11071" w14:textId="2CD089E8" w:rsidR="00C01A5B" w:rsidRDefault="00C01A5B" w:rsidP="00E677FE">
      <w:pPr>
        <w:spacing w:after="0"/>
        <w:rPr>
          <w:b/>
          <w:sz w:val="12"/>
          <w:szCs w:val="16"/>
        </w:rPr>
      </w:pPr>
    </w:p>
    <w:p w14:paraId="57474E5D" w14:textId="659631C1" w:rsidR="00C01A5B" w:rsidRDefault="00C01A5B" w:rsidP="00E677FE">
      <w:pPr>
        <w:spacing w:after="0"/>
        <w:rPr>
          <w:b/>
          <w:sz w:val="12"/>
          <w:szCs w:val="16"/>
        </w:rPr>
      </w:pPr>
    </w:p>
    <w:p w14:paraId="4DFFAF80" w14:textId="64FC9B0A" w:rsidR="00C01A5B" w:rsidRDefault="00C01A5B" w:rsidP="00E677FE">
      <w:pPr>
        <w:spacing w:after="0"/>
        <w:rPr>
          <w:b/>
          <w:sz w:val="12"/>
          <w:szCs w:val="16"/>
        </w:rPr>
      </w:pPr>
    </w:p>
    <w:p w14:paraId="49D4AACB" w14:textId="49154E3C" w:rsidR="00C01A5B" w:rsidRDefault="00C01A5B" w:rsidP="00E677FE">
      <w:pPr>
        <w:spacing w:after="0"/>
        <w:rPr>
          <w:b/>
          <w:sz w:val="12"/>
          <w:szCs w:val="16"/>
        </w:rPr>
      </w:pPr>
    </w:p>
    <w:p w14:paraId="37FBFB7D" w14:textId="138F6B06" w:rsidR="00C01A5B" w:rsidRPr="00F0603E" w:rsidRDefault="00C01A5B" w:rsidP="00E677FE">
      <w:pPr>
        <w:spacing w:after="0"/>
        <w:rPr>
          <w:b/>
          <w:sz w:val="12"/>
          <w:szCs w:val="16"/>
        </w:rPr>
      </w:pPr>
      <w:r w:rsidRPr="00C01A5B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00097DD5" wp14:editId="1E0D1312">
                <wp:simplePos x="0" y="0"/>
                <wp:positionH relativeFrom="margin">
                  <wp:align>left</wp:align>
                </wp:positionH>
                <wp:positionV relativeFrom="page">
                  <wp:posOffset>7038975</wp:posOffset>
                </wp:positionV>
                <wp:extent cx="5838825" cy="2257425"/>
                <wp:effectExtent l="0" t="0" r="28575" b="28575"/>
                <wp:wrapTight wrapText="bothSides">
                  <wp:wrapPolygon edited="0">
                    <wp:start x="0" y="0"/>
                    <wp:lineTo x="0" y="21691"/>
                    <wp:lineTo x="21635" y="21691"/>
                    <wp:lineTo x="21635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257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AE2F2" w14:textId="67C6C0B5" w:rsidR="00C01A5B" w:rsidRDefault="00C01A5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01A5B">
                              <w:rPr>
                                <w:b/>
                                <w:u w:val="single"/>
                              </w:rPr>
                              <w:t>Certifications Available for Supply Chain Management</w:t>
                            </w:r>
                          </w:p>
                          <w:p w14:paraId="4EDBC25C" w14:textId="7E2D085E" w:rsidR="00AB585B" w:rsidRDefault="00AB585B" w:rsidP="005314A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314AF">
                              <w:rPr>
                                <w:b/>
                                <w:sz w:val="24"/>
                                <w:szCs w:val="24"/>
                              </w:rPr>
                              <w:t>CLA/CLT</w:t>
                            </w:r>
                            <w:r w:rsidR="005314AF" w:rsidRPr="005314A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0A6FB22" w14:textId="77777777" w:rsidR="005314AF" w:rsidRPr="005314AF" w:rsidRDefault="005314AF" w:rsidP="005314AF">
                            <w:pPr>
                              <w:pStyle w:val="ListParagraph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464CB1D" w14:textId="40FCF9EE" w:rsidR="00AB585B" w:rsidRDefault="00AB585B" w:rsidP="005314A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314AF">
                              <w:rPr>
                                <w:b/>
                                <w:sz w:val="24"/>
                                <w:szCs w:val="24"/>
                              </w:rPr>
                              <w:t>CSCP</w:t>
                            </w:r>
                            <w:r w:rsidR="005314AF" w:rsidRPr="005314A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830AA4" w14:textId="77777777" w:rsidR="005314AF" w:rsidRPr="005314AF" w:rsidRDefault="005314AF" w:rsidP="005314AF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9FAAC9C" w14:textId="1AE90ED0" w:rsidR="00AB585B" w:rsidRDefault="00AB585B" w:rsidP="005314A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314AF">
                              <w:rPr>
                                <w:b/>
                                <w:sz w:val="24"/>
                                <w:szCs w:val="24"/>
                              </w:rPr>
                              <w:t>CPSM</w:t>
                            </w:r>
                            <w:r w:rsidR="005314AF" w:rsidRPr="005314A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F02D6F6" w14:textId="77777777" w:rsidR="005314AF" w:rsidRPr="005314AF" w:rsidRDefault="005314AF" w:rsidP="005314AF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403DEE" w14:textId="38E015C2" w:rsidR="00AB585B" w:rsidRPr="005314AF" w:rsidRDefault="00AB585B" w:rsidP="005314A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314AF">
                              <w:rPr>
                                <w:b/>
                                <w:sz w:val="24"/>
                                <w:szCs w:val="24"/>
                              </w:rPr>
                              <w:t>SCPro</w:t>
                            </w:r>
                            <w:proofErr w:type="spellEnd"/>
                            <w:r w:rsidR="005314AF" w:rsidRPr="005314AF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7DD5" id="_x0000_s1044" type="#_x0000_t202" style="position:absolute;margin-left:0;margin-top:554.25pt;width:459.75pt;height:177.75pt;z-index:-251619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" fillcolor="#d8a3bb [1942]">
                <v:textbox>
                  <w:txbxContent>
                    <w:p w14:paraId="1BFAE2F2" w14:textId="67C6C0B5" w:rsidR="00C01A5B" w:rsidRDefault="00C01A5B">
                      <w:pPr>
                        <w:rPr>
                          <w:b/>
                          <w:u w:val="single"/>
                        </w:rPr>
                      </w:pPr>
                      <w:r w:rsidRPr="00C01A5B">
                        <w:rPr>
                          <w:b/>
                          <w:u w:val="single"/>
                        </w:rPr>
                        <w:t>Certifications Available for Supply Chain Management</w:t>
                      </w:r>
                    </w:p>
                    <w:p w14:paraId="4EDBC25C" w14:textId="7E2D085E" w:rsidR="00AB585B" w:rsidRDefault="00AB585B" w:rsidP="005314A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5314AF">
                        <w:rPr>
                          <w:b/>
                          <w:sz w:val="24"/>
                          <w:szCs w:val="24"/>
                        </w:rPr>
                        <w:t>CLA/CLT</w:t>
                      </w:r>
                      <w:r w:rsidR="005314AF" w:rsidRPr="005314A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20A6FB22" w14:textId="77777777" w:rsidR="005314AF" w:rsidRPr="005314AF" w:rsidRDefault="005314AF" w:rsidP="005314AF">
                      <w:pPr>
                        <w:pStyle w:val="ListParagraph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464CB1D" w14:textId="40FCF9EE" w:rsidR="00AB585B" w:rsidRDefault="00AB585B" w:rsidP="005314A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5314AF">
                        <w:rPr>
                          <w:b/>
                          <w:sz w:val="24"/>
                          <w:szCs w:val="24"/>
                        </w:rPr>
                        <w:t>CSCP</w:t>
                      </w:r>
                      <w:r w:rsidR="005314AF" w:rsidRPr="005314A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E830AA4" w14:textId="77777777" w:rsidR="005314AF" w:rsidRPr="005314AF" w:rsidRDefault="005314AF" w:rsidP="005314AF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9FAAC9C" w14:textId="1AE90ED0" w:rsidR="00AB585B" w:rsidRDefault="00AB585B" w:rsidP="005314A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5314AF">
                        <w:rPr>
                          <w:b/>
                          <w:sz w:val="24"/>
                          <w:szCs w:val="24"/>
                        </w:rPr>
                        <w:t>CPSM</w:t>
                      </w:r>
                      <w:r w:rsidR="005314AF" w:rsidRPr="005314A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1F02D6F6" w14:textId="77777777" w:rsidR="005314AF" w:rsidRPr="005314AF" w:rsidRDefault="005314AF" w:rsidP="005314AF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E403DEE" w14:textId="38E015C2" w:rsidR="00AB585B" w:rsidRPr="005314AF" w:rsidRDefault="00AB585B" w:rsidP="005314A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314AF">
                        <w:rPr>
                          <w:b/>
                          <w:sz w:val="24"/>
                          <w:szCs w:val="24"/>
                        </w:rPr>
                        <w:t>SCPro</w:t>
                      </w:r>
                      <w:proofErr w:type="spellEnd"/>
                      <w:r w:rsidR="005314AF" w:rsidRPr="005314AF">
                        <w:rPr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8E6F8F">
        <w:rPr>
          <w:b/>
          <w:sz w:val="24"/>
          <w:szCs w:val="24"/>
        </w:rPr>
        <w:t>Example</w:t>
      </w:r>
      <w:r>
        <w:rPr>
          <w:sz w:val="22"/>
        </w:rPr>
        <w:t>: _________________________</w:t>
      </w:r>
      <w:r w:rsidRPr="00C01A5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E6F8F">
        <w:rPr>
          <w:b/>
          <w:sz w:val="24"/>
          <w:szCs w:val="24"/>
        </w:rPr>
        <w:t>Example</w:t>
      </w:r>
      <w:r>
        <w:rPr>
          <w:sz w:val="22"/>
        </w:rPr>
        <w:t>: _________________________</w:t>
      </w:r>
    </w:p>
    <w:sectPr w:rsidR="00C01A5B" w:rsidRPr="00F0603E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6BA04" w14:textId="77777777" w:rsidR="00373F07" w:rsidRDefault="00373F07" w:rsidP="00650259">
      <w:pPr>
        <w:spacing w:after="0" w:line="240" w:lineRule="auto"/>
      </w:pPr>
      <w:r>
        <w:separator/>
      </w:r>
    </w:p>
  </w:endnote>
  <w:endnote w:type="continuationSeparator" w:id="0">
    <w:p w14:paraId="05287004" w14:textId="77777777" w:rsidR="00373F07" w:rsidRDefault="00373F0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918014E-F2E6-4A92-91DC-DE22F9977BB9}"/>
    <w:embedBold r:id="rId2" w:fontKey="{B8ADCFE4-5938-4FFD-BA1E-16488FB7C9BD}"/>
    <w:embedItalic r:id="rId3" w:fontKey="{72E43A0F-AE7C-41A4-B827-B8A972D996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5586886-2E98-4D6E-93D5-DE7F4D5B9DB8}"/>
    <w:embedBold r:id="rId5" w:fontKey="{84D18180-2204-4E6A-A6E5-D605A4D71BA6}"/>
    <w:embedItalic r:id="rId6" w:fontKey="{36714D4D-8A67-4990-AEC8-595978F42E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DAACEB3-D73A-4D01-A77C-0232D6FA44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306EB44-398D-40FD-A935-3420B2404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98195" w14:textId="6A5FF1D2" w:rsidR="00F0603E" w:rsidRDefault="00F0603E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7DCCEA70" wp14:editId="394AD32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9464675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86"/>
                            <w:gridCol w:w="8696"/>
                            <w:gridCol w:w="468"/>
                          </w:tblGrid>
                          <w:tr w:rsidR="00F0603E" w14:paraId="26AC56A6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155078" w:themeFill="accent1"/>
                                <w:vAlign w:val="center"/>
                              </w:tcPr>
                              <w:p w14:paraId="414A76BA" w14:textId="77777777" w:rsidR="00F0603E" w:rsidRDefault="00F0603E">
                                <w:pPr>
                                  <w:pStyle w:val="Footer"/>
                                  <w:tabs>
                                    <w:tab w:val="clear" w:pos="468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561715" w:themeFill="accent5" w:themeFillShade="BF"/>
                                <w:vAlign w:val="center"/>
                              </w:tcPr>
                              <w:p w14:paraId="60B99D8E" w14:textId="42D5F737" w:rsidR="00F0603E" w:rsidRDefault="00F0603E">
                                <w:pPr>
                                  <w:pStyle w:val="Footer"/>
                                  <w:tabs>
                                    <w:tab w:val="clear" w:pos="4680"/>
                                  </w:tabs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Career Exploration Unit – Student Handout </w:t>
                                </w:r>
                                <w:r w:rsidR="00AD215A"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155078" w:themeFill="accent1"/>
                                <w:vAlign w:val="center"/>
                              </w:tcPr>
                              <w:p w14:paraId="4BDE3537" w14:textId="77777777" w:rsidR="00F0603E" w:rsidRDefault="00F0603E">
                                <w:pPr>
                                  <w:pStyle w:val="Footer"/>
                                  <w:tabs>
                                    <w:tab w:val="clear" w:pos="468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C84E5B6" w14:textId="77777777" w:rsidR="00F0603E" w:rsidRDefault="00F0603E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CEA7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5" type="#_x0000_t202" alt="Color-block footer displaying page number" style="position:absolute;margin-left:0;margin-top:0;width:468pt;height:30.95pt;z-index:251659264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86"/>
                      <w:gridCol w:w="8696"/>
                      <w:gridCol w:w="468"/>
                    </w:tblGrid>
                    <w:tr w:rsidR="00F0603E" w14:paraId="26AC56A6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155078" w:themeFill="accent1"/>
                          <w:vAlign w:val="center"/>
                        </w:tcPr>
                        <w:p w14:paraId="414A76BA" w14:textId="77777777" w:rsidR="00F0603E" w:rsidRDefault="00F0603E">
                          <w:pPr>
                            <w:pStyle w:val="Footer"/>
                            <w:tabs>
                              <w:tab w:val="clear" w:pos="468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561715" w:themeFill="accent5" w:themeFillShade="BF"/>
                          <w:vAlign w:val="center"/>
                        </w:tcPr>
                        <w:p w14:paraId="60B99D8E" w14:textId="42D5F737" w:rsidR="00F0603E" w:rsidRDefault="00F0603E">
                          <w:pPr>
                            <w:pStyle w:val="Footer"/>
                            <w:tabs>
                              <w:tab w:val="clear" w:pos="4680"/>
                            </w:tabs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Career Exploration Unit – Student Handout </w:t>
                          </w:r>
                          <w:r w:rsidR="00AD215A"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155078" w:themeFill="accent1"/>
                          <w:vAlign w:val="center"/>
                        </w:tcPr>
                        <w:p w14:paraId="4BDE3537" w14:textId="77777777" w:rsidR="00F0603E" w:rsidRDefault="00F0603E">
                          <w:pPr>
                            <w:pStyle w:val="Footer"/>
                            <w:tabs>
                              <w:tab w:val="clear" w:pos="468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C84E5B6" w14:textId="77777777" w:rsidR="00F0603E" w:rsidRDefault="00F0603E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A2A59" w14:textId="77777777" w:rsidR="00373F07" w:rsidRDefault="00373F07" w:rsidP="00650259">
      <w:pPr>
        <w:spacing w:after="0" w:line="240" w:lineRule="auto"/>
      </w:pPr>
      <w:r>
        <w:separator/>
      </w:r>
    </w:p>
  </w:footnote>
  <w:footnote w:type="continuationSeparator" w:id="0">
    <w:p w14:paraId="4A382469" w14:textId="77777777" w:rsidR="00373F07" w:rsidRDefault="00373F0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1C020180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6F95E5E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FCE7756" wp14:editId="1552E7FC">
                <wp:extent cx="640080" cy="362998"/>
                <wp:effectExtent l="0" t="0" r="762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362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7A625B9" w14:textId="06788E1F" w:rsidR="00576892" w:rsidRPr="00732B16" w:rsidRDefault="00AE64BD" w:rsidP="00732B16">
          <w:pPr>
            <w:pStyle w:val="Header"/>
          </w:pPr>
          <w:r>
            <w:t>Career vs. Job Worksheet</w:t>
          </w:r>
        </w:p>
      </w:tc>
    </w:tr>
  </w:tbl>
  <w:p w14:paraId="1400566E" w14:textId="28EF7FD5" w:rsidR="00650259" w:rsidRDefault="00220E72" w:rsidP="0062173E">
    <w:pPr>
      <w:pStyle w:val="NoSpacing"/>
      <w:spacing w:before="120"/>
      <w:jc w:val="right"/>
    </w:pPr>
    <w:r>
      <w:t>NAME _______________________________</w:t>
    </w:r>
    <w:proofErr w:type="gramStart"/>
    <w:r>
      <w:t>_  CLASS</w:t>
    </w:r>
    <w:proofErr w:type="gramEnd"/>
    <w:r>
      <w:t xml:space="preserve"> 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7403"/>
    <w:multiLevelType w:val="hybridMultilevel"/>
    <w:tmpl w:val="AE580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BD"/>
    <w:rsid w:val="00052382"/>
    <w:rsid w:val="0006568A"/>
    <w:rsid w:val="0007471E"/>
    <w:rsid w:val="00076F0F"/>
    <w:rsid w:val="00084253"/>
    <w:rsid w:val="00097520"/>
    <w:rsid w:val="000B3EAA"/>
    <w:rsid w:val="000D1F49"/>
    <w:rsid w:val="000D2D2B"/>
    <w:rsid w:val="001727CA"/>
    <w:rsid w:val="00220E72"/>
    <w:rsid w:val="00290F5E"/>
    <w:rsid w:val="002C56E6"/>
    <w:rsid w:val="00335230"/>
    <w:rsid w:val="00361E11"/>
    <w:rsid w:val="00373F07"/>
    <w:rsid w:val="00393A4B"/>
    <w:rsid w:val="003B4744"/>
    <w:rsid w:val="003F0847"/>
    <w:rsid w:val="003F55D9"/>
    <w:rsid w:val="0040090B"/>
    <w:rsid w:val="0046302A"/>
    <w:rsid w:val="00487D2D"/>
    <w:rsid w:val="004951B0"/>
    <w:rsid w:val="004C68A3"/>
    <w:rsid w:val="004D5D62"/>
    <w:rsid w:val="005112D0"/>
    <w:rsid w:val="005314AF"/>
    <w:rsid w:val="00577E06"/>
    <w:rsid w:val="005A3BF7"/>
    <w:rsid w:val="005D6CC7"/>
    <w:rsid w:val="005F2035"/>
    <w:rsid w:val="005F7990"/>
    <w:rsid w:val="0062173E"/>
    <w:rsid w:val="0063739C"/>
    <w:rsid w:val="00637B6C"/>
    <w:rsid w:val="00650259"/>
    <w:rsid w:val="00651C81"/>
    <w:rsid w:val="006A53C0"/>
    <w:rsid w:val="006C2180"/>
    <w:rsid w:val="006E62D8"/>
    <w:rsid w:val="00713D1C"/>
    <w:rsid w:val="00732B16"/>
    <w:rsid w:val="0073326A"/>
    <w:rsid w:val="00770F25"/>
    <w:rsid w:val="007808B6"/>
    <w:rsid w:val="00792F9A"/>
    <w:rsid w:val="007A35A8"/>
    <w:rsid w:val="007B0A85"/>
    <w:rsid w:val="007C6A52"/>
    <w:rsid w:val="00806FF3"/>
    <w:rsid w:val="0082043E"/>
    <w:rsid w:val="008E203A"/>
    <w:rsid w:val="008E6F8F"/>
    <w:rsid w:val="0091229C"/>
    <w:rsid w:val="00940E73"/>
    <w:rsid w:val="00976D36"/>
    <w:rsid w:val="0098597D"/>
    <w:rsid w:val="009F619A"/>
    <w:rsid w:val="009F6DDE"/>
    <w:rsid w:val="00A370A8"/>
    <w:rsid w:val="00A3719F"/>
    <w:rsid w:val="00A51B9A"/>
    <w:rsid w:val="00A60442"/>
    <w:rsid w:val="00A82B57"/>
    <w:rsid w:val="00AB0BCC"/>
    <w:rsid w:val="00AB585B"/>
    <w:rsid w:val="00AC1C0F"/>
    <w:rsid w:val="00AD215A"/>
    <w:rsid w:val="00AE64BD"/>
    <w:rsid w:val="00B160CA"/>
    <w:rsid w:val="00B75B32"/>
    <w:rsid w:val="00B83434"/>
    <w:rsid w:val="00BD4753"/>
    <w:rsid w:val="00BD5CB1"/>
    <w:rsid w:val="00BE62EE"/>
    <w:rsid w:val="00C003BA"/>
    <w:rsid w:val="00C01A5B"/>
    <w:rsid w:val="00C46878"/>
    <w:rsid w:val="00C72268"/>
    <w:rsid w:val="00CB4A51"/>
    <w:rsid w:val="00CD4532"/>
    <w:rsid w:val="00CD47B0"/>
    <w:rsid w:val="00CE6104"/>
    <w:rsid w:val="00CE7918"/>
    <w:rsid w:val="00D16163"/>
    <w:rsid w:val="00D327AD"/>
    <w:rsid w:val="00DB3FAD"/>
    <w:rsid w:val="00E61C09"/>
    <w:rsid w:val="00E677FE"/>
    <w:rsid w:val="00E81889"/>
    <w:rsid w:val="00EB3B58"/>
    <w:rsid w:val="00EC7359"/>
    <w:rsid w:val="00EE3054"/>
    <w:rsid w:val="00EE5CA4"/>
    <w:rsid w:val="00F00606"/>
    <w:rsid w:val="00F01256"/>
    <w:rsid w:val="00F0603E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F97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qFormat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31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a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2019-04-08T14:51:00Z</dcterms:created>
  <dcterms:modified xsi:type="dcterms:W3CDTF">2019-04-13T12:41:00Z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